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3D3" w:rsidRPr="00147D52" w:rsidRDefault="00293F0E" w:rsidP="00753D08">
      <w:pPr>
        <w:ind w:right="57"/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77B4E7F" wp14:editId="207F0267">
            <wp:simplePos x="0" y="0"/>
            <wp:positionH relativeFrom="page">
              <wp:posOffset>3667125</wp:posOffset>
            </wp:positionH>
            <wp:positionV relativeFrom="paragraph">
              <wp:posOffset>227330</wp:posOffset>
            </wp:positionV>
            <wp:extent cx="3747770" cy="1732280"/>
            <wp:effectExtent l="0" t="0" r="5080" b="127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409_1104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3D3" w:rsidRPr="003C7413">
        <w:rPr>
          <w:noProof/>
          <w:szCs w:val="24"/>
        </w:rPr>
        <w:drawing>
          <wp:anchor distT="0" distB="0" distL="114300" distR="114300" simplePos="0" relativeHeight="251671552" behindDoc="0" locked="0" layoutInCell="1" allowOverlap="1" wp14:anchorId="44ED0FBA" wp14:editId="55811ED9">
            <wp:simplePos x="0" y="0"/>
            <wp:positionH relativeFrom="margin">
              <wp:posOffset>-377190</wp:posOffset>
            </wp:positionH>
            <wp:positionV relativeFrom="paragraph">
              <wp:posOffset>6150610</wp:posOffset>
            </wp:positionV>
            <wp:extent cx="3255010" cy="3046730"/>
            <wp:effectExtent l="889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409_1103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r="32799"/>
                    <a:stretch/>
                  </pic:blipFill>
                  <pic:spPr bwMode="auto">
                    <a:xfrm rot="5400000">
                      <a:off x="0" y="0"/>
                      <a:ext cx="3255010" cy="304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>
        <w:rPr>
          <w:noProof/>
        </w:rPr>
        <w:drawing>
          <wp:anchor distT="0" distB="0" distL="114300" distR="114300" simplePos="0" relativeHeight="251669504" behindDoc="0" locked="0" layoutInCell="1" allowOverlap="1" wp14:anchorId="4351E6A5" wp14:editId="380A31D1">
            <wp:simplePos x="0" y="0"/>
            <wp:positionH relativeFrom="margin">
              <wp:posOffset>2972476</wp:posOffset>
            </wp:positionH>
            <wp:positionV relativeFrom="paragraph">
              <wp:posOffset>7618653</wp:posOffset>
            </wp:positionV>
            <wp:extent cx="3695065" cy="1708150"/>
            <wp:effectExtent l="0" t="0" r="635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409_1105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>
        <w:rPr>
          <w:noProof/>
        </w:rPr>
        <w:drawing>
          <wp:anchor distT="0" distB="0" distL="114300" distR="114300" simplePos="0" relativeHeight="251659264" behindDoc="1" locked="0" layoutInCell="1" allowOverlap="1" wp14:anchorId="40CFF21E" wp14:editId="048835DB">
            <wp:simplePos x="0" y="0"/>
            <wp:positionH relativeFrom="margin">
              <wp:posOffset>-1633855</wp:posOffset>
            </wp:positionH>
            <wp:positionV relativeFrom="paragraph">
              <wp:posOffset>1600200</wp:posOffset>
            </wp:positionV>
            <wp:extent cx="5780405" cy="3070225"/>
            <wp:effectExtent l="2540" t="0" r="0" b="0"/>
            <wp:wrapTight wrapText="bothSides">
              <wp:wrapPolygon edited="0">
                <wp:start x="9" y="21618"/>
                <wp:lineTo x="21507" y="21618"/>
                <wp:lineTo x="21507" y="174"/>
                <wp:lineTo x="9" y="174"/>
                <wp:lineTo x="9" y="21618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409_1105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31"/>
                    <a:stretch/>
                  </pic:blipFill>
                  <pic:spPr bwMode="auto">
                    <a:xfrm rot="5400000">
                      <a:off x="0" y="0"/>
                      <a:ext cx="5780405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>
        <w:rPr>
          <w:noProof/>
        </w:rPr>
        <w:drawing>
          <wp:anchor distT="0" distB="0" distL="114300" distR="114300" simplePos="0" relativeHeight="251667456" behindDoc="0" locked="0" layoutInCell="1" allowOverlap="1" wp14:anchorId="5364E4E7" wp14:editId="60AE5BB7">
            <wp:simplePos x="0" y="0"/>
            <wp:positionH relativeFrom="margin">
              <wp:posOffset>2983676</wp:posOffset>
            </wp:positionH>
            <wp:positionV relativeFrom="paragraph">
              <wp:posOffset>5754028</wp:posOffset>
            </wp:positionV>
            <wp:extent cx="3712845" cy="1715135"/>
            <wp:effectExtent l="0" t="0" r="190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09_1105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>
        <w:rPr>
          <w:noProof/>
        </w:rPr>
        <w:drawing>
          <wp:anchor distT="0" distB="0" distL="114300" distR="114300" simplePos="0" relativeHeight="251665408" behindDoc="0" locked="0" layoutInCell="1" allowOverlap="1" wp14:anchorId="43C3813C" wp14:editId="3E41ABF2">
            <wp:simplePos x="0" y="0"/>
            <wp:positionH relativeFrom="page">
              <wp:posOffset>3677285</wp:posOffset>
            </wp:positionH>
            <wp:positionV relativeFrom="paragraph">
              <wp:posOffset>3925570</wp:posOffset>
            </wp:positionV>
            <wp:extent cx="3723640" cy="17208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409_110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 w:rsidRPr="003C7413">
        <w:rPr>
          <w:noProof/>
          <w:szCs w:val="24"/>
        </w:rPr>
        <w:drawing>
          <wp:anchor distT="0" distB="0" distL="114300" distR="114300" simplePos="0" relativeHeight="251663360" behindDoc="0" locked="0" layoutInCell="1" allowOverlap="1" wp14:anchorId="0AE56947" wp14:editId="1E0492AD">
            <wp:simplePos x="0" y="0"/>
            <wp:positionH relativeFrom="page">
              <wp:posOffset>3667125</wp:posOffset>
            </wp:positionH>
            <wp:positionV relativeFrom="paragraph">
              <wp:posOffset>2076450</wp:posOffset>
            </wp:positionV>
            <wp:extent cx="3771265" cy="1743075"/>
            <wp:effectExtent l="0" t="0" r="635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0409_1103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3D3">
        <w:t>Fotodokumentace</w:t>
      </w:r>
    </w:p>
    <w:sectPr w:rsidR="00D663D3" w:rsidRPr="00147D52" w:rsidSect="00753D08">
      <w:footerReference w:type="even" r:id="rId15"/>
      <w:footerReference w:type="default" r:id="rId16"/>
      <w:footerReference w:type="first" r:id="rId17"/>
      <w:pgSz w:w="11906" w:h="16838" w:code="9"/>
      <w:pgMar w:top="907" w:right="1077" w:bottom="90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6B9" w:rsidRDefault="000236B9">
      <w:r>
        <w:separator/>
      </w:r>
    </w:p>
  </w:endnote>
  <w:endnote w:type="continuationSeparator" w:id="0">
    <w:p w:rsidR="000236B9" w:rsidRDefault="00023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054" w:rsidRPr="00174539" w:rsidRDefault="00803054" w:rsidP="00803054">
    <w:pPr>
      <w:pStyle w:val="Zpat"/>
      <w:jc w:val="center"/>
      <w:rPr>
        <w:rFonts w:ascii="Arial" w:hAnsi="Arial" w:cs="Arial"/>
        <w:sz w:val="20"/>
      </w:rPr>
    </w:pPr>
    <w:r w:rsidRPr="00174539">
      <w:rPr>
        <w:rFonts w:ascii="Arial" w:hAnsi="Arial" w:cs="Arial"/>
        <w:sz w:val="20"/>
      </w:rPr>
      <w:t xml:space="preserve">Strana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PAGE</w:instrText>
    </w:r>
    <w:r w:rsidRPr="00174539">
      <w:rPr>
        <w:rFonts w:ascii="Arial" w:hAnsi="Arial" w:cs="Arial"/>
        <w:bCs/>
        <w:sz w:val="20"/>
      </w:rPr>
      <w:fldChar w:fldCharType="separate"/>
    </w:r>
    <w:r w:rsidR="008C5299">
      <w:rPr>
        <w:rFonts w:ascii="Arial" w:hAnsi="Arial" w:cs="Arial"/>
        <w:bCs/>
        <w:noProof/>
        <w:sz w:val="20"/>
      </w:rPr>
      <w:t>2</w:t>
    </w:r>
    <w:r w:rsidRPr="00174539">
      <w:rPr>
        <w:rFonts w:ascii="Arial" w:hAnsi="Arial" w:cs="Arial"/>
        <w:bCs/>
        <w:sz w:val="20"/>
      </w:rPr>
      <w:fldChar w:fldCharType="end"/>
    </w:r>
    <w:r w:rsidRPr="00174539">
      <w:rPr>
        <w:rFonts w:ascii="Arial" w:hAnsi="Arial" w:cs="Arial"/>
        <w:sz w:val="20"/>
      </w:rPr>
      <w:t xml:space="preserve"> z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NUMPAGES</w:instrText>
    </w:r>
    <w:r w:rsidRPr="00174539">
      <w:rPr>
        <w:rFonts w:ascii="Arial" w:hAnsi="Arial" w:cs="Arial"/>
        <w:bCs/>
        <w:sz w:val="20"/>
      </w:rPr>
      <w:fldChar w:fldCharType="separate"/>
    </w:r>
    <w:r w:rsidR="008C5299">
      <w:rPr>
        <w:rFonts w:ascii="Arial" w:hAnsi="Arial" w:cs="Arial"/>
        <w:bCs/>
        <w:noProof/>
        <w:sz w:val="20"/>
      </w:rPr>
      <w:t>2</w:t>
    </w:r>
    <w:r w:rsidRPr="00174539">
      <w:rPr>
        <w:rFonts w:ascii="Arial" w:hAnsi="Arial" w:cs="Arial"/>
        <w:bCs/>
        <w:sz w:val="20"/>
      </w:rPr>
      <w:fldChar w:fldCharType="end"/>
    </w:r>
  </w:p>
  <w:p w:rsidR="00803054" w:rsidRDefault="00803054" w:rsidP="0080305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D52" w:rsidRPr="00174539" w:rsidRDefault="00147D52" w:rsidP="00147D52">
    <w:pPr>
      <w:pStyle w:val="Zpat"/>
      <w:jc w:val="center"/>
      <w:rPr>
        <w:rFonts w:ascii="Arial" w:hAnsi="Arial" w:cs="Arial"/>
        <w:sz w:val="20"/>
      </w:rPr>
    </w:pPr>
    <w:r w:rsidRPr="00174539">
      <w:rPr>
        <w:rFonts w:ascii="Arial" w:hAnsi="Arial" w:cs="Arial"/>
        <w:sz w:val="20"/>
      </w:rPr>
      <w:t xml:space="preserve">Strana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PAGE</w:instrText>
    </w:r>
    <w:r w:rsidRPr="00174539">
      <w:rPr>
        <w:rFonts w:ascii="Arial" w:hAnsi="Arial" w:cs="Arial"/>
        <w:bCs/>
        <w:sz w:val="20"/>
      </w:rPr>
      <w:fldChar w:fldCharType="separate"/>
    </w:r>
    <w:r w:rsidR="0008276B">
      <w:rPr>
        <w:rFonts w:ascii="Arial" w:hAnsi="Arial" w:cs="Arial"/>
        <w:bCs/>
        <w:noProof/>
        <w:sz w:val="20"/>
      </w:rPr>
      <w:t>1</w:t>
    </w:r>
    <w:r w:rsidRPr="00174539">
      <w:rPr>
        <w:rFonts w:ascii="Arial" w:hAnsi="Arial" w:cs="Arial"/>
        <w:bCs/>
        <w:sz w:val="20"/>
      </w:rPr>
      <w:fldChar w:fldCharType="end"/>
    </w:r>
    <w:r w:rsidRPr="00174539">
      <w:rPr>
        <w:rFonts w:ascii="Arial" w:hAnsi="Arial" w:cs="Arial"/>
        <w:sz w:val="20"/>
      </w:rPr>
      <w:t xml:space="preserve"> z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NUMPAGES</w:instrText>
    </w:r>
    <w:r w:rsidRPr="00174539">
      <w:rPr>
        <w:rFonts w:ascii="Arial" w:hAnsi="Arial" w:cs="Arial"/>
        <w:bCs/>
        <w:sz w:val="20"/>
      </w:rPr>
      <w:fldChar w:fldCharType="separate"/>
    </w:r>
    <w:r w:rsidR="0008276B">
      <w:rPr>
        <w:rFonts w:ascii="Arial" w:hAnsi="Arial" w:cs="Arial"/>
        <w:bCs/>
        <w:noProof/>
        <w:sz w:val="20"/>
      </w:rPr>
      <w:t>1</w:t>
    </w:r>
    <w:r w:rsidRPr="00174539">
      <w:rPr>
        <w:rFonts w:ascii="Arial" w:hAnsi="Arial" w:cs="Arial"/>
        <w:bCs/>
        <w:sz w:val="20"/>
      </w:rPr>
      <w:fldChar w:fldCharType="end"/>
    </w:r>
  </w:p>
  <w:p w:rsidR="00147D52" w:rsidRDefault="00147D52" w:rsidP="00147D52">
    <w:pPr>
      <w:pStyle w:val="Zpat"/>
      <w:tabs>
        <w:tab w:val="clear" w:pos="4196"/>
        <w:tab w:val="clear" w:pos="4366"/>
        <w:tab w:val="clear" w:pos="6861"/>
        <w:tab w:val="clear" w:pos="7031"/>
        <w:tab w:val="clear" w:pos="7314"/>
        <w:tab w:val="left" w:pos="693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539" w:rsidRPr="00174539" w:rsidRDefault="00174539" w:rsidP="00174539">
    <w:pPr>
      <w:pStyle w:val="Zpat"/>
      <w:jc w:val="center"/>
      <w:rPr>
        <w:rFonts w:ascii="Arial" w:hAnsi="Arial" w:cs="Arial"/>
        <w:sz w:val="20"/>
      </w:rPr>
    </w:pPr>
    <w:r w:rsidRPr="00174539">
      <w:rPr>
        <w:rFonts w:ascii="Arial" w:hAnsi="Arial" w:cs="Arial"/>
        <w:sz w:val="20"/>
      </w:rPr>
      <w:t xml:space="preserve">Strana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PAGE</w:instrText>
    </w:r>
    <w:r w:rsidRPr="00174539">
      <w:rPr>
        <w:rFonts w:ascii="Arial" w:hAnsi="Arial" w:cs="Arial"/>
        <w:bCs/>
        <w:sz w:val="20"/>
      </w:rPr>
      <w:fldChar w:fldCharType="separate"/>
    </w:r>
    <w:r w:rsidR="00510471">
      <w:rPr>
        <w:rFonts w:ascii="Arial" w:hAnsi="Arial" w:cs="Arial"/>
        <w:bCs/>
        <w:noProof/>
        <w:sz w:val="20"/>
      </w:rPr>
      <w:t>1</w:t>
    </w:r>
    <w:r w:rsidRPr="00174539">
      <w:rPr>
        <w:rFonts w:ascii="Arial" w:hAnsi="Arial" w:cs="Arial"/>
        <w:bCs/>
        <w:sz w:val="20"/>
      </w:rPr>
      <w:fldChar w:fldCharType="end"/>
    </w:r>
    <w:r w:rsidRPr="00174539">
      <w:rPr>
        <w:rFonts w:ascii="Arial" w:hAnsi="Arial" w:cs="Arial"/>
        <w:sz w:val="20"/>
      </w:rPr>
      <w:t xml:space="preserve"> z </w:t>
    </w:r>
    <w:r w:rsidRPr="00174539">
      <w:rPr>
        <w:rFonts w:ascii="Arial" w:hAnsi="Arial" w:cs="Arial"/>
        <w:bCs/>
        <w:sz w:val="20"/>
      </w:rPr>
      <w:fldChar w:fldCharType="begin"/>
    </w:r>
    <w:r w:rsidRPr="00174539">
      <w:rPr>
        <w:rFonts w:ascii="Arial" w:hAnsi="Arial" w:cs="Arial"/>
        <w:bCs/>
        <w:sz w:val="20"/>
      </w:rPr>
      <w:instrText>NUMPAGES</w:instrText>
    </w:r>
    <w:r w:rsidRPr="00174539">
      <w:rPr>
        <w:rFonts w:ascii="Arial" w:hAnsi="Arial" w:cs="Arial"/>
        <w:bCs/>
        <w:sz w:val="20"/>
      </w:rPr>
      <w:fldChar w:fldCharType="separate"/>
    </w:r>
    <w:r w:rsidR="00E6573B">
      <w:rPr>
        <w:rFonts w:ascii="Arial" w:hAnsi="Arial" w:cs="Arial"/>
        <w:bCs/>
        <w:noProof/>
        <w:sz w:val="20"/>
      </w:rPr>
      <w:t>3</w:t>
    </w:r>
    <w:r w:rsidRPr="00174539">
      <w:rPr>
        <w:rFonts w:ascii="Arial" w:hAnsi="Arial" w:cs="Arial"/>
        <w:bCs/>
        <w:sz w:val="20"/>
      </w:rPr>
      <w:fldChar w:fldCharType="end"/>
    </w:r>
  </w:p>
  <w:p w:rsidR="00FE1F79" w:rsidRPr="00174539" w:rsidRDefault="00FE1F79" w:rsidP="00174539">
    <w:pPr>
      <w:pStyle w:val="Zpat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6B9" w:rsidRDefault="000236B9">
      <w:r>
        <w:separator/>
      </w:r>
    </w:p>
  </w:footnote>
  <w:footnote w:type="continuationSeparator" w:id="0">
    <w:p w:rsidR="000236B9" w:rsidRDefault="000236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2F233FF"/>
    <w:multiLevelType w:val="hybridMultilevel"/>
    <w:tmpl w:val="DF8EC3FC"/>
    <w:lvl w:ilvl="0" w:tplc="6DB40C8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A3793C"/>
    <w:multiLevelType w:val="hybridMultilevel"/>
    <w:tmpl w:val="6B74CE9A"/>
    <w:lvl w:ilvl="0" w:tplc="0405000F">
      <w:start w:val="1"/>
      <w:numFmt w:val="decimal"/>
      <w:lvlText w:val="%1."/>
      <w:lvlJc w:val="left"/>
      <w:pPr>
        <w:ind w:left="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DB4141"/>
    <w:multiLevelType w:val="hybridMultilevel"/>
    <w:tmpl w:val="448E4FA0"/>
    <w:lvl w:ilvl="0" w:tplc="D2967D3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E38D8"/>
    <w:multiLevelType w:val="hybridMultilevel"/>
    <w:tmpl w:val="FEC0B2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AD55DE"/>
    <w:multiLevelType w:val="hybridMultilevel"/>
    <w:tmpl w:val="F89617B4"/>
    <w:lvl w:ilvl="0" w:tplc="04050017">
      <w:start w:val="1"/>
      <w:numFmt w:val="lowerLetter"/>
      <w:lvlText w:val="%1)"/>
      <w:lvlJc w:val="left"/>
      <w:pPr>
        <w:ind w:left="1076" w:hanging="360"/>
      </w:pPr>
    </w:lvl>
    <w:lvl w:ilvl="1" w:tplc="04050019" w:tentative="1">
      <w:start w:val="1"/>
      <w:numFmt w:val="lowerLetter"/>
      <w:lvlText w:val="%2."/>
      <w:lvlJc w:val="left"/>
      <w:pPr>
        <w:ind w:left="1796" w:hanging="360"/>
      </w:pPr>
    </w:lvl>
    <w:lvl w:ilvl="2" w:tplc="0405001B" w:tentative="1">
      <w:start w:val="1"/>
      <w:numFmt w:val="lowerRoman"/>
      <w:lvlText w:val="%3."/>
      <w:lvlJc w:val="right"/>
      <w:pPr>
        <w:ind w:left="2516" w:hanging="180"/>
      </w:pPr>
    </w:lvl>
    <w:lvl w:ilvl="3" w:tplc="0405000F" w:tentative="1">
      <w:start w:val="1"/>
      <w:numFmt w:val="decimal"/>
      <w:lvlText w:val="%4."/>
      <w:lvlJc w:val="left"/>
      <w:pPr>
        <w:ind w:left="3236" w:hanging="360"/>
      </w:pPr>
    </w:lvl>
    <w:lvl w:ilvl="4" w:tplc="04050019" w:tentative="1">
      <w:start w:val="1"/>
      <w:numFmt w:val="lowerLetter"/>
      <w:lvlText w:val="%5."/>
      <w:lvlJc w:val="left"/>
      <w:pPr>
        <w:ind w:left="3956" w:hanging="360"/>
      </w:pPr>
    </w:lvl>
    <w:lvl w:ilvl="5" w:tplc="0405001B" w:tentative="1">
      <w:start w:val="1"/>
      <w:numFmt w:val="lowerRoman"/>
      <w:lvlText w:val="%6."/>
      <w:lvlJc w:val="right"/>
      <w:pPr>
        <w:ind w:left="4676" w:hanging="180"/>
      </w:pPr>
    </w:lvl>
    <w:lvl w:ilvl="6" w:tplc="0405000F" w:tentative="1">
      <w:start w:val="1"/>
      <w:numFmt w:val="decimal"/>
      <w:lvlText w:val="%7."/>
      <w:lvlJc w:val="left"/>
      <w:pPr>
        <w:ind w:left="5396" w:hanging="360"/>
      </w:pPr>
    </w:lvl>
    <w:lvl w:ilvl="7" w:tplc="04050019" w:tentative="1">
      <w:start w:val="1"/>
      <w:numFmt w:val="lowerLetter"/>
      <w:lvlText w:val="%8."/>
      <w:lvlJc w:val="left"/>
      <w:pPr>
        <w:ind w:left="6116" w:hanging="360"/>
      </w:pPr>
    </w:lvl>
    <w:lvl w:ilvl="8" w:tplc="0405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10" w15:restartNumberingAfterBreak="0">
    <w:nsid w:val="15324905"/>
    <w:multiLevelType w:val="hybridMultilevel"/>
    <w:tmpl w:val="8F6A4B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B5A13"/>
    <w:multiLevelType w:val="hybridMultilevel"/>
    <w:tmpl w:val="CE20247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78A3816"/>
    <w:multiLevelType w:val="hybridMultilevel"/>
    <w:tmpl w:val="7278EFCE"/>
    <w:lvl w:ilvl="0" w:tplc="FEEAF2D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4493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B234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88FD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A8E3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8022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A0A1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8052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5CF4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C784F5D"/>
    <w:multiLevelType w:val="hybridMultilevel"/>
    <w:tmpl w:val="DBFAAD8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033ABA"/>
    <w:multiLevelType w:val="hybridMultilevel"/>
    <w:tmpl w:val="49165740"/>
    <w:lvl w:ilvl="0" w:tplc="4418B1C4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848F1"/>
    <w:multiLevelType w:val="hybridMultilevel"/>
    <w:tmpl w:val="E4342C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0C0958"/>
    <w:multiLevelType w:val="hybridMultilevel"/>
    <w:tmpl w:val="CFBC05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D17DBE"/>
    <w:multiLevelType w:val="hybridMultilevel"/>
    <w:tmpl w:val="C48252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A0716"/>
    <w:multiLevelType w:val="hybridMultilevel"/>
    <w:tmpl w:val="1010B2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005A9"/>
    <w:multiLevelType w:val="hybridMultilevel"/>
    <w:tmpl w:val="B218CAA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EC3AA3"/>
    <w:multiLevelType w:val="hybridMultilevel"/>
    <w:tmpl w:val="3AB808B6"/>
    <w:lvl w:ilvl="0" w:tplc="807445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5678D"/>
    <w:multiLevelType w:val="multilevel"/>
    <w:tmpl w:val="C4B8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E04A75"/>
    <w:multiLevelType w:val="hybridMultilevel"/>
    <w:tmpl w:val="59E87D54"/>
    <w:lvl w:ilvl="0" w:tplc="ABD8E93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AF2A43"/>
    <w:multiLevelType w:val="hybridMultilevel"/>
    <w:tmpl w:val="C8923A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EE32A0"/>
    <w:multiLevelType w:val="hybridMultilevel"/>
    <w:tmpl w:val="CCFA3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EF55E3"/>
    <w:multiLevelType w:val="hybridMultilevel"/>
    <w:tmpl w:val="3630174C"/>
    <w:lvl w:ilvl="0" w:tplc="04050017">
      <w:start w:val="1"/>
      <w:numFmt w:val="lowerLetter"/>
      <w:lvlText w:val="%1)"/>
      <w:lvlJc w:val="left"/>
      <w:pPr>
        <w:ind w:left="109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6" w15:restartNumberingAfterBreak="0">
    <w:nsid w:val="53EE14B9"/>
    <w:multiLevelType w:val="hybridMultilevel"/>
    <w:tmpl w:val="7D9EA1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B2F43"/>
    <w:multiLevelType w:val="hybridMultilevel"/>
    <w:tmpl w:val="96E8B6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03F40"/>
    <w:multiLevelType w:val="hybridMultilevel"/>
    <w:tmpl w:val="5B2897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47695"/>
    <w:multiLevelType w:val="hybridMultilevel"/>
    <w:tmpl w:val="0CC2D4C2"/>
    <w:lvl w:ilvl="0" w:tplc="7DDE0B18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F9701C"/>
    <w:multiLevelType w:val="hybridMultilevel"/>
    <w:tmpl w:val="63AC1E12"/>
    <w:lvl w:ilvl="0" w:tplc="298414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8066B7"/>
    <w:multiLevelType w:val="hybridMultilevel"/>
    <w:tmpl w:val="94A89CC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46151"/>
    <w:multiLevelType w:val="hybridMultilevel"/>
    <w:tmpl w:val="005AC952"/>
    <w:lvl w:ilvl="0" w:tplc="D41AA896">
      <w:start w:val="1"/>
      <w:numFmt w:val="lowerLetter"/>
      <w:lvlText w:val="%1)"/>
      <w:lvlJc w:val="left"/>
      <w:pPr>
        <w:ind w:left="432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1872" w:hanging="180"/>
      </w:pPr>
    </w:lvl>
    <w:lvl w:ilvl="3" w:tplc="0405000F" w:tentative="1">
      <w:start w:val="1"/>
      <w:numFmt w:val="decimal"/>
      <w:lvlText w:val="%4."/>
      <w:lvlJc w:val="left"/>
      <w:pPr>
        <w:ind w:left="2592" w:hanging="360"/>
      </w:pPr>
    </w:lvl>
    <w:lvl w:ilvl="4" w:tplc="04050019" w:tentative="1">
      <w:start w:val="1"/>
      <w:numFmt w:val="lowerLetter"/>
      <w:lvlText w:val="%5."/>
      <w:lvlJc w:val="left"/>
      <w:pPr>
        <w:ind w:left="3312" w:hanging="360"/>
      </w:pPr>
    </w:lvl>
    <w:lvl w:ilvl="5" w:tplc="0405001B" w:tentative="1">
      <w:start w:val="1"/>
      <w:numFmt w:val="lowerRoman"/>
      <w:lvlText w:val="%6."/>
      <w:lvlJc w:val="right"/>
      <w:pPr>
        <w:ind w:left="4032" w:hanging="180"/>
      </w:pPr>
    </w:lvl>
    <w:lvl w:ilvl="6" w:tplc="0405000F" w:tentative="1">
      <w:start w:val="1"/>
      <w:numFmt w:val="decimal"/>
      <w:lvlText w:val="%7."/>
      <w:lvlJc w:val="left"/>
      <w:pPr>
        <w:ind w:left="4752" w:hanging="360"/>
      </w:pPr>
    </w:lvl>
    <w:lvl w:ilvl="7" w:tplc="04050019" w:tentative="1">
      <w:start w:val="1"/>
      <w:numFmt w:val="lowerLetter"/>
      <w:lvlText w:val="%8."/>
      <w:lvlJc w:val="left"/>
      <w:pPr>
        <w:ind w:left="5472" w:hanging="360"/>
      </w:pPr>
    </w:lvl>
    <w:lvl w:ilvl="8" w:tplc="040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3" w15:restartNumberingAfterBreak="0">
    <w:nsid w:val="70995BBD"/>
    <w:multiLevelType w:val="hybridMultilevel"/>
    <w:tmpl w:val="9C9A5A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E22426"/>
    <w:multiLevelType w:val="hybridMultilevel"/>
    <w:tmpl w:val="2C1A7092"/>
    <w:lvl w:ilvl="0" w:tplc="04050005">
      <w:start w:val="1"/>
      <w:numFmt w:val="bullet"/>
      <w:lvlText w:val=""/>
      <w:lvlJc w:val="left"/>
      <w:pPr>
        <w:ind w:left="10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35" w15:restartNumberingAfterBreak="0">
    <w:nsid w:val="74006380"/>
    <w:multiLevelType w:val="hybridMultilevel"/>
    <w:tmpl w:val="DE2CD48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06C58"/>
    <w:multiLevelType w:val="hybridMultilevel"/>
    <w:tmpl w:val="B386C982"/>
    <w:lvl w:ilvl="0" w:tplc="4A54E938">
      <w:start w:val="2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8" w:hanging="360"/>
      </w:pPr>
    </w:lvl>
    <w:lvl w:ilvl="2" w:tplc="0405001B" w:tentative="1">
      <w:start w:val="1"/>
      <w:numFmt w:val="lowerRoman"/>
      <w:lvlText w:val="%3."/>
      <w:lvlJc w:val="right"/>
      <w:pPr>
        <w:ind w:left="2498" w:hanging="180"/>
      </w:pPr>
    </w:lvl>
    <w:lvl w:ilvl="3" w:tplc="0405000F" w:tentative="1">
      <w:start w:val="1"/>
      <w:numFmt w:val="decimal"/>
      <w:lvlText w:val="%4."/>
      <w:lvlJc w:val="left"/>
      <w:pPr>
        <w:ind w:left="3218" w:hanging="360"/>
      </w:pPr>
    </w:lvl>
    <w:lvl w:ilvl="4" w:tplc="04050019" w:tentative="1">
      <w:start w:val="1"/>
      <w:numFmt w:val="lowerLetter"/>
      <w:lvlText w:val="%5."/>
      <w:lvlJc w:val="left"/>
      <w:pPr>
        <w:ind w:left="3938" w:hanging="360"/>
      </w:pPr>
    </w:lvl>
    <w:lvl w:ilvl="5" w:tplc="0405001B" w:tentative="1">
      <w:start w:val="1"/>
      <w:numFmt w:val="lowerRoman"/>
      <w:lvlText w:val="%6."/>
      <w:lvlJc w:val="right"/>
      <w:pPr>
        <w:ind w:left="4658" w:hanging="180"/>
      </w:pPr>
    </w:lvl>
    <w:lvl w:ilvl="6" w:tplc="0405000F" w:tentative="1">
      <w:start w:val="1"/>
      <w:numFmt w:val="decimal"/>
      <w:lvlText w:val="%7."/>
      <w:lvlJc w:val="left"/>
      <w:pPr>
        <w:ind w:left="5378" w:hanging="360"/>
      </w:pPr>
    </w:lvl>
    <w:lvl w:ilvl="7" w:tplc="04050019" w:tentative="1">
      <w:start w:val="1"/>
      <w:numFmt w:val="lowerLetter"/>
      <w:lvlText w:val="%8."/>
      <w:lvlJc w:val="left"/>
      <w:pPr>
        <w:ind w:left="6098" w:hanging="360"/>
      </w:pPr>
    </w:lvl>
    <w:lvl w:ilvl="8" w:tplc="0405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7" w15:restartNumberingAfterBreak="0">
    <w:nsid w:val="7C082370"/>
    <w:multiLevelType w:val="hybridMultilevel"/>
    <w:tmpl w:val="4F7817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D3007F"/>
    <w:multiLevelType w:val="hybridMultilevel"/>
    <w:tmpl w:val="288AC3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12"/>
  </w:num>
  <w:num w:numId="12">
    <w:abstractNumId w:val="3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6"/>
  </w:num>
  <w:num w:numId="16">
    <w:abstractNumId w:val="31"/>
  </w:num>
  <w:num w:numId="17">
    <w:abstractNumId w:val="11"/>
  </w:num>
  <w:num w:numId="18">
    <w:abstractNumId w:val="13"/>
  </w:num>
  <w:num w:numId="19">
    <w:abstractNumId w:val="19"/>
  </w:num>
  <w:num w:numId="20">
    <w:abstractNumId w:val="6"/>
  </w:num>
  <w:num w:numId="21">
    <w:abstractNumId w:val="36"/>
  </w:num>
  <w:num w:numId="22">
    <w:abstractNumId w:val="24"/>
  </w:num>
  <w:num w:numId="23">
    <w:abstractNumId w:val="15"/>
  </w:num>
  <w:num w:numId="24">
    <w:abstractNumId w:val="37"/>
  </w:num>
  <w:num w:numId="25">
    <w:abstractNumId w:val="27"/>
  </w:num>
  <w:num w:numId="26">
    <w:abstractNumId w:val="18"/>
  </w:num>
  <w:num w:numId="27">
    <w:abstractNumId w:val="32"/>
  </w:num>
  <w:num w:numId="28">
    <w:abstractNumId w:val="23"/>
  </w:num>
  <w:num w:numId="29">
    <w:abstractNumId w:val="17"/>
  </w:num>
  <w:num w:numId="30">
    <w:abstractNumId w:val="38"/>
  </w:num>
  <w:num w:numId="31">
    <w:abstractNumId w:val="10"/>
  </w:num>
  <w:num w:numId="32">
    <w:abstractNumId w:val="7"/>
  </w:num>
  <w:num w:numId="33">
    <w:abstractNumId w:val="22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33"/>
  </w:num>
  <w:num w:numId="37">
    <w:abstractNumId w:val="20"/>
  </w:num>
  <w:num w:numId="38">
    <w:abstractNumId w:val="28"/>
  </w:num>
  <w:num w:numId="39">
    <w:abstractNumId w:val="9"/>
  </w:num>
  <w:num w:numId="40">
    <w:abstractNumId w:val="21"/>
  </w:num>
  <w:num w:numId="41">
    <w:abstractNumId w:val="34"/>
  </w:num>
  <w:num w:numId="42">
    <w:abstractNumId w:val="30"/>
  </w:num>
  <w:num w:numId="43">
    <w:abstractNumId w:val="14"/>
  </w:num>
  <w:num w:numId="44">
    <w:abstractNumId w:val="25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saveSubsetFonts/>
  <w:proofState w:spelling="clean" w:grammar="clean"/>
  <w:attachedTemplate r:id="rId1"/>
  <w:defaultTabStop w:val="567"/>
  <w:hyphenationZone w:val="425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264"/>
    <w:rsid w:val="00004098"/>
    <w:rsid w:val="00004D1D"/>
    <w:rsid w:val="000101B9"/>
    <w:rsid w:val="000179C2"/>
    <w:rsid w:val="00020894"/>
    <w:rsid w:val="000236B9"/>
    <w:rsid w:val="00025066"/>
    <w:rsid w:val="00026AB9"/>
    <w:rsid w:val="00030278"/>
    <w:rsid w:val="000314AE"/>
    <w:rsid w:val="000439A6"/>
    <w:rsid w:val="000455F7"/>
    <w:rsid w:val="0004706B"/>
    <w:rsid w:val="000476F8"/>
    <w:rsid w:val="00047AC4"/>
    <w:rsid w:val="00051A00"/>
    <w:rsid w:val="00051C36"/>
    <w:rsid w:val="00053077"/>
    <w:rsid w:val="00066325"/>
    <w:rsid w:val="000670C5"/>
    <w:rsid w:val="00070DB7"/>
    <w:rsid w:val="00071E10"/>
    <w:rsid w:val="000747FE"/>
    <w:rsid w:val="00080CA2"/>
    <w:rsid w:val="000812A8"/>
    <w:rsid w:val="0008276B"/>
    <w:rsid w:val="00083F1C"/>
    <w:rsid w:val="000844AC"/>
    <w:rsid w:val="00084AA0"/>
    <w:rsid w:val="00084B6D"/>
    <w:rsid w:val="0008571A"/>
    <w:rsid w:val="00086710"/>
    <w:rsid w:val="00086789"/>
    <w:rsid w:val="00086B3F"/>
    <w:rsid w:val="00090ABC"/>
    <w:rsid w:val="00090E3B"/>
    <w:rsid w:val="00094B2E"/>
    <w:rsid w:val="00095A6D"/>
    <w:rsid w:val="00096509"/>
    <w:rsid w:val="000A067D"/>
    <w:rsid w:val="000B23E6"/>
    <w:rsid w:val="000B2A23"/>
    <w:rsid w:val="000B54F6"/>
    <w:rsid w:val="000B5546"/>
    <w:rsid w:val="000B6F6F"/>
    <w:rsid w:val="000C5B9F"/>
    <w:rsid w:val="000D032A"/>
    <w:rsid w:val="000D228F"/>
    <w:rsid w:val="000D604B"/>
    <w:rsid w:val="000D7763"/>
    <w:rsid w:val="000E136F"/>
    <w:rsid w:val="000E2C79"/>
    <w:rsid w:val="000E3DF4"/>
    <w:rsid w:val="000E4591"/>
    <w:rsid w:val="000E6940"/>
    <w:rsid w:val="000F3289"/>
    <w:rsid w:val="000F44A1"/>
    <w:rsid w:val="000F4C6E"/>
    <w:rsid w:val="000F69BD"/>
    <w:rsid w:val="000F7BC0"/>
    <w:rsid w:val="000F7C94"/>
    <w:rsid w:val="001012EB"/>
    <w:rsid w:val="0010501E"/>
    <w:rsid w:val="00112484"/>
    <w:rsid w:val="00115C8D"/>
    <w:rsid w:val="00121081"/>
    <w:rsid w:val="00125086"/>
    <w:rsid w:val="00136C38"/>
    <w:rsid w:val="00137305"/>
    <w:rsid w:val="001468F0"/>
    <w:rsid w:val="00146AD4"/>
    <w:rsid w:val="00147D52"/>
    <w:rsid w:val="00151669"/>
    <w:rsid w:val="00151E24"/>
    <w:rsid w:val="001537F6"/>
    <w:rsid w:val="00154591"/>
    <w:rsid w:val="00154EDB"/>
    <w:rsid w:val="00174539"/>
    <w:rsid w:val="00174553"/>
    <w:rsid w:val="00174772"/>
    <w:rsid w:val="0017542B"/>
    <w:rsid w:val="0017554A"/>
    <w:rsid w:val="001755E7"/>
    <w:rsid w:val="00177F50"/>
    <w:rsid w:val="001803A1"/>
    <w:rsid w:val="001845B8"/>
    <w:rsid w:val="0018576B"/>
    <w:rsid w:val="00187AFC"/>
    <w:rsid w:val="001921B5"/>
    <w:rsid w:val="00194AB0"/>
    <w:rsid w:val="00196289"/>
    <w:rsid w:val="00196C55"/>
    <w:rsid w:val="001A0386"/>
    <w:rsid w:val="001A5139"/>
    <w:rsid w:val="001B0C67"/>
    <w:rsid w:val="001B70C7"/>
    <w:rsid w:val="001C2967"/>
    <w:rsid w:val="001C4AF7"/>
    <w:rsid w:val="001D1D97"/>
    <w:rsid w:val="001D3D64"/>
    <w:rsid w:val="001E1FAF"/>
    <w:rsid w:val="001F3AB0"/>
    <w:rsid w:val="001F4611"/>
    <w:rsid w:val="00207837"/>
    <w:rsid w:val="00220AC2"/>
    <w:rsid w:val="0022247B"/>
    <w:rsid w:val="00224CE6"/>
    <w:rsid w:val="00227512"/>
    <w:rsid w:val="00231FEE"/>
    <w:rsid w:val="00236BBE"/>
    <w:rsid w:val="002373EC"/>
    <w:rsid w:val="00240779"/>
    <w:rsid w:val="002428DB"/>
    <w:rsid w:val="002469FB"/>
    <w:rsid w:val="00250C93"/>
    <w:rsid w:val="00255D8B"/>
    <w:rsid w:val="0026217F"/>
    <w:rsid w:val="00263F86"/>
    <w:rsid w:val="002640A2"/>
    <w:rsid w:val="0026470C"/>
    <w:rsid w:val="002648A0"/>
    <w:rsid w:val="002678EE"/>
    <w:rsid w:val="00277D99"/>
    <w:rsid w:val="00282310"/>
    <w:rsid w:val="002846DE"/>
    <w:rsid w:val="00291F05"/>
    <w:rsid w:val="00293E5A"/>
    <w:rsid w:val="00293F0E"/>
    <w:rsid w:val="002A3085"/>
    <w:rsid w:val="002A4ADD"/>
    <w:rsid w:val="002A69F2"/>
    <w:rsid w:val="002A755C"/>
    <w:rsid w:val="002B0E09"/>
    <w:rsid w:val="002B1CC7"/>
    <w:rsid w:val="002B4A7F"/>
    <w:rsid w:val="002B67DF"/>
    <w:rsid w:val="002C37AA"/>
    <w:rsid w:val="002C5F7C"/>
    <w:rsid w:val="002C7733"/>
    <w:rsid w:val="002D572A"/>
    <w:rsid w:val="002E0A6C"/>
    <w:rsid w:val="002E3F8B"/>
    <w:rsid w:val="002E5B3E"/>
    <w:rsid w:val="002E7652"/>
    <w:rsid w:val="002F0DB4"/>
    <w:rsid w:val="002F17D6"/>
    <w:rsid w:val="002F2634"/>
    <w:rsid w:val="002F4EE8"/>
    <w:rsid w:val="002F5D29"/>
    <w:rsid w:val="00300EC9"/>
    <w:rsid w:val="00304112"/>
    <w:rsid w:val="0031465F"/>
    <w:rsid w:val="003165AF"/>
    <w:rsid w:val="00326E20"/>
    <w:rsid w:val="00341FC1"/>
    <w:rsid w:val="003517AA"/>
    <w:rsid w:val="00351ABF"/>
    <w:rsid w:val="00352257"/>
    <w:rsid w:val="00353FC1"/>
    <w:rsid w:val="003546D7"/>
    <w:rsid w:val="003656B8"/>
    <w:rsid w:val="00372EAC"/>
    <w:rsid w:val="00373B45"/>
    <w:rsid w:val="003745D5"/>
    <w:rsid w:val="00375F61"/>
    <w:rsid w:val="00376BCF"/>
    <w:rsid w:val="00382504"/>
    <w:rsid w:val="0038268E"/>
    <w:rsid w:val="0038435E"/>
    <w:rsid w:val="00384E57"/>
    <w:rsid w:val="003850A7"/>
    <w:rsid w:val="00391814"/>
    <w:rsid w:val="00392109"/>
    <w:rsid w:val="00392C9F"/>
    <w:rsid w:val="00397716"/>
    <w:rsid w:val="003A42C5"/>
    <w:rsid w:val="003A4EB6"/>
    <w:rsid w:val="003B07F2"/>
    <w:rsid w:val="003B1708"/>
    <w:rsid w:val="003B2154"/>
    <w:rsid w:val="003B25C7"/>
    <w:rsid w:val="003B2905"/>
    <w:rsid w:val="003C3610"/>
    <w:rsid w:val="003D122C"/>
    <w:rsid w:val="003D4395"/>
    <w:rsid w:val="003D4851"/>
    <w:rsid w:val="003D5045"/>
    <w:rsid w:val="003E1E4E"/>
    <w:rsid w:val="003F0D02"/>
    <w:rsid w:val="003F39FB"/>
    <w:rsid w:val="00400CC2"/>
    <w:rsid w:val="00402297"/>
    <w:rsid w:val="004058D2"/>
    <w:rsid w:val="0041218D"/>
    <w:rsid w:val="00414255"/>
    <w:rsid w:val="0041601C"/>
    <w:rsid w:val="004208C7"/>
    <w:rsid w:val="00424727"/>
    <w:rsid w:val="00425FAE"/>
    <w:rsid w:val="004260D7"/>
    <w:rsid w:val="004274F7"/>
    <w:rsid w:val="00430E4A"/>
    <w:rsid w:val="004378B6"/>
    <w:rsid w:val="004434E6"/>
    <w:rsid w:val="0044554E"/>
    <w:rsid w:val="00451FC6"/>
    <w:rsid w:val="00452A0C"/>
    <w:rsid w:val="00463733"/>
    <w:rsid w:val="00465E18"/>
    <w:rsid w:val="00466951"/>
    <w:rsid w:val="00472C5A"/>
    <w:rsid w:val="00475FEA"/>
    <w:rsid w:val="00477C3D"/>
    <w:rsid w:val="00484EDB"/>
    <w:rsid w:val="00485A67"/>
    <w:rsid w:val="00485B9B"/>
    <w:rsid w:val="004909C8"/>
    <w:rsid w:val="004951E6"/>
    <w:rsid w:val="004968B9"/>
    <w:rsid w:val="004A16E0"/>
    <w:rsid w:val="004A1F17"/>
    <w:rsid w:val="004A464C"/>
    <w:rsid w:val="004A6E2A"/>
    <w:rsid w:val="004B393F"/>
    <w:rsid w:val="004B57A1"/>
    <w:rsid w:val="004C5D26"/>
    <w:rsid w:val="004D5960"/>
    <w:rsid w:val="004D7168"/>
    <w:rsid w:val="004E10F0"/>
    <w:rsid w:val="004E1BB1"/>
    <w:rsid w:val="004E4E83"/>
    <w:rsid w:val="004E7AEF"/>
    <w:rsid w:val="004F03B4"/>
    <w:rsid w:val="004F04E8"/>
    <w:rsid w:val="004F4DBD"/>
    <w:rsid w:val="004F55E5"/>
    <w:rsid w:val="005001FC"/>
    <w:rsid w:val="0050421B"/>
    <w:rsid w:val="00505412"/>
    <w:rsid w:val="00510471"/>
    <w:rsid w:val="00510A7A"/>
    <w:rsid w:val="00510D52"/>
    <w:rsid w:val="005137D5"/>
    <w:rsid w:val="00514424"/>
    <w:rsid w:val="005146D0"/>
    <w:rsid w:val="00515F67"/>
    <w:rsid w:val="00516CCF"/>
    <w:rsid w:val="005177E0"/>
    <w:rsid w:val="00520E15"/>
    <w:rsid w:val="0052122D"/>
    <w:rsid w:val="005248D1"/>
    <w:rsid w:val="00524B95"/>
    <w:rsid w:val="005278B6"/>
    <w:rsid w:val="005332DF"/>
    <w:rsid w:val="00535B49"/>
    <w:rsid w:val="00537595"/>
    <w:rsid w:val="005411F9"/>
    <w:rsid w:val="00541EBB"/>
    <w:rsid w:val="00542FF4"/>
    <w:rsid w:val="00545EB4"/>
    <w:rsid w:val="00547FDE"/>
    <w:rsid w:val="00550384"/>
    <w:rsid w:val="00554CC6"/>
    <w:rsid w:val="00555E21"/>
    <w:rsid w:val="00563C41"/>
    <w:rsid w:val="00571F10"/>
    <w:rsid w:val="00572789"/>
    <w:rsid w:val="005870F5"/>
    <w:rsid w:val="00595789"/>
    <w:rsid w:val="005964C4"/>
    <w:rsid w:val="0059731F"/>
    <w:rsid w:val="005A0DC6"/>
    <w:rsid w:val="005A1A43"/>
    <w:rsid w:val="005A55D5"/>
    <w:rsid w:val="005A7D88"/>
    <w:rsid w:val="005A7DEC"/>
    <w:rsid w:val="005B073F"/>
    <w:rsid w:val="005B0A9C"/>
    <w:rsid w:val="005B1409"/>
    <w:rsid w:val="005B21B9"/>
    <w:rsid w:val="005B2BFA"/>
    <w:rsid w:val="005B4FEF"/>
    <w:rsid w:val="005C284C"/>
    <w:rsid w:val="005C4568"/>
    <w:rsid w:val="005C61AC"/>
    <w:rsid w:val="005D18D7"/>
    <w:rsid w:val="005D2C83"/>
    <w:rsid w:val="005D62D6"/>
    <w:rsid w:val="005E1D22"/>
    <w:rsid w:val="005E5E17"/>
    <w:rsid w:val="005E6EE4"/>
    <w:rsid w:val="005E7061"/>
    <w:rsid w:val="005F16FF"/>
    <w:rsid w:val="005F3AA0"/>
    <w:rsid w:val="0060067A"/>
    <w:rsid w:val="006009B9"/>
    <w:rsid w:val="00601C4B"/>
    <w:rsid w:val="00606ED6"/>
    <w:rsid w:val="00611279"/>
    <w:rsid w:val="00612781"/>
    <w:rsid w:val="00616A65"/>
    <w:rsid w:val="00616B16"/>
    <w:rsid w:val="006223E8"/>
    <w:rsid w:val="006253F3"/>
    <w:rsid w:val="00633D2B"/>
    <w:rsid w:val="0063442A"/>
    <w:rsid w:val="006370F0"/>
    <w:rsid w:val="00643908"/>
    <w:rsid w:val="006474F7"/>
    <w:rsid w:val="006517FD"/>
    <w:rsid w:val="006536E0"/>
    <w:rsid w:val="006553F3"/>
    <w:rsid w:val="00655DE7"/>
    <w:rsid w:val="00656DB5"/>
    <w:rsid w:val="00663F36"/>
    <w:rsid w:val="006734CD"/>
    <w:rsid w:val="006760CA"/>
    <w:rsid w:val="00685E81"/>
    <w:rsid w:val="00686BFB"/>
    <w:rsid w:val="0069082A"/>
    <w:rsid w:val="00691AE2"/>
    <w:rsid w:val="006954EE"/>
    <w:rsid w:val="006A003F"/>
    <w:rsid w:val="006B3F24"/>
    <w:rsid w:val="006B4F45"/>
    <w:rsid w:val="006C31D4"/>
    <w:rsid w:val="006C5228"/>
    <w:rsid w:val="006D5D7A"/>
    <w:rsid w:val="006E1C8C"/>
    <w:rsid w:val="006E36EC"/>
    <w:rsid w:val="006E52F9"/>
    <w:rsid w:val="006E6003"/>
    <w:rsid w:val="006F442B"/>
    <w:rsid w:val="006F7AE4"/>
    <w:rsid w:val="0071033B"/>
    <w:rsid w:val="00711C77"/>
    <w:rsid w:val="0071240E"/>
    <w:rsid w:val="0072759C"/>
    <w:rsid w:val="00730427"/>
    <w:rsid w:val="007318C8"/>
    <w:rsid w:val="007377D5"/>
    <w:rsid w:val="00740224"/>
    <w:rsid w:val="00740CC8"/>
    <w:rsid w:val="00742397"/>
    <w:rsid w:val="00742FCA"/>
    <w:rsid w:val="00743FEE"/>
    <w:rsid w:val="00745F06"/>
    <w:rsid w:val="0074768E"/>
    <w:rsid w:val="00750A98"/>
    <w:rsid w:val="00753053"/>
    <w:rsid w:val="007539A1"/>
    <w:rsid w:val="00753D08"/>
    <w:rsid w:val="00753D77"/>
    <w:rsid w:val="0075468E"/>
    <w:rsid w:val="00757840"/>
    <w:rsid w:val="00757CDE"/>
    <w:rsid w:val="00760DC2"/>
    <w:rsid w:val="0076699E"/>
    <w:rsid w:val="00767470"/>
    <w:rsid w:val="007712FE"/>
    <w:rsid w:val="00771E7A"/>
    <w:rsid w:val="0077664C"/>
    <w:rsid w:val="007766D9"/>
    <w:rsid w:val="00781A16"/>
    <w:rsid w:val="00783F9E"/>
    <w:rsid w:val="00785904"/>
    <w:rsid w:val="00787568"/>
    <w:rsid w:val="00787972"/>
    <w:rsid w:val="00791915"/>
    <w:rsid w:val="007928E3"/>
    <w:rsid w:val="0079345C"/>
    <w:rsid w:val="007969FA"/>
    <w:rsid w:val="00796F21"/>
    <w:rsid w:val="007A1EAB"/>
    <w:rsid w:val="007A2038"/>
    <w:rsid w:val="007A3545"/>
    <w:rsid w:val="007A4360"/>
    <w:rsid w:val="007A6A2F"/>
    <w:rsid w:val="007A7D57"/>
    <w:rsid w:val="007B0AFC"/>
    <w:rsid w:val="007B54F5"/>
    <w:rsid w:val="007B5ABC"/>
    <w:rsid w:val="007C2688"/>
    <w:rsid w:val="007C2CC6"/>
    <w:rsid w:val="007C50BB"/>
    <w:rsid w:val="007D0BD5"/>
    <w:rsid w:val="007D2FF0"/>
    <w:rsid w:val="007D360F"/>
    <w:rsid w:val="007D5522"/>
    <w:rsid w:val="007D78B3"/>
    <w:rsid w:val="007D7EF6"/>
    <w:rsid w:val="007E25E4"/>
    <w:rsid w:val="007E33C8"/>
    <w:rsid w:val="007E50DC"/>
    <w:rsid w:val="007E583C"/>
    <w:rsid w:val="007F0730"/>
    <w:rsid w:val="007F1F17"/>
    <w:rsid w:val="007F556A"/>
    <w:rsid w:val="00803054"/>
    <w:rsid w:val="00803F10"/>
    <w:rsid w:val="0080574F"/>
    <w:rsid w:val="0081242E"/>
    <w:rsid w:val="00813D4C"/>
    <w:rsid w:val="00815941"/>
    <w:rsid w:val="008221D3"/>
    <w:rsid w:val="0082365E"/>
    <w:rsid w:val="00824C0C"/>
    <w:rsid w:val="00825989"/>
    <w:rsid w:val="00835401"/>
    <w:rsid w:val="0083747E"/>
    <w:rsid w:val="00837EA7"/>
    <w:rsid w:val="00840711"/>
    <w:rsid w:val="00844975"/>
    <w:rsid w:val="0084602E"/>
    <w:rsid w:val="00847C60"/>
    <w:rsid w:val="00851516"/>
    <w:rsid w:val="008525FA"/>
    <w:rsid w:val="0085491A"/>
    <w:rsid w:val="00854BC5"/>
    <w:rsid w:val="00855B61"/>
    <w:rsid w:val="008561EB"/>
    <w:rsid w:val="0086010C"/>
    <w:rsid w:val="008647F7"/>
    <w:rsid w:val="008652C8"/>
    <w:rsid w:val="00865511"/>
    <w:rsid w:val="00865AEF"/>
    <w:rsid w:val="00866EAC"/>
    <w:rsid w:val="008704DF"/>
    <w:rsid w:val="00872C22"/>
    <w:rsid w:val="00881ADE"/>
    <w:rsid w:val="00882DA5"/>
    <w:rsid w:val="0088548D"/>
    <w:rsid w:val="00885E4C"/>
    <w:rsid w:val="00886881"/>
    <w:rsid w:val="00890AF8"/>
    <w:rsid w:val="00890B6D"/>
    <w:rsid w:val="00891801"/>
    <w:rsid w:val="008928A3"/>
    <w:rsid w:val="00894BA4"/>
    <w:rsid w:val="00895985"/>
    <w:rsid w:val="008A1F33"/>
    <w:rsid w:val="008A2227"/>
    <w:rsid w:val="008A5307"/>
    <w:rsid w:val="008B3B59"/>
    <w:rsid w:val="008B3D76"/>
    <w:rsid w:val="008B4DB6"/>
    <w:rsid w:val="008B6CE7"/>
    <w:rsid w:val="008C0B9E"/>
    <w:rsid w:val="008C3635"/>
    <w:rsid w:val="008C44D0"/>
    <w:rsid w:val="008C5299"/>
    <w:rsid w:val="008C6C34"/>
    <w:rsid w:val="008D2437"/>
    <w:rsid w:val="008D42E9"/>
    <w:rsid w:val="008D6971"/>
    <w:rsid w:val="008E1AAA"/>
    <w:rsid w:val="008E6A94"/>
    <w:rsid w:val="008E6E2E"/>
    <w:rsid w:val="008F1F16"/>
    <w:rsid w:val="008F4C09"/>
    <w:rsid w:val="008F7E87"/>
    <w:rsid w:val="00905D84"/>
    <w:rsid w:val="0091107B"/>
    <w:rsid w:val="00915DC2"/>
    <w:rsid w:val="00921BAF"/>
    <w:rsid w:val="0093228C"/>
    <w:rsid w:val="00933823"/>
    <w:rsid w:val="00934BEA"/>
    <w:rsid w:val="00942366"/>
    <w:rsid w:val="00947A85"/>
    <w:rsid w:val="009508B6"/>
    <w:rsid w:val="00952A89"/>
    <w:rsid w:val="00956402"/>
    <w:rsid w:val="00956B6E"/>
    <w:rsid w:val="00960EA8"/>
    <w:rsid w:val="00961F05"/>
    <w:rsid w:val="00963C32"/>
    <w:rsid w:val="009645AD"/>
    <w:rsid w:val="0096469E"/>
    <w:rsid w:val="009665C0"/>
    <w:rsid w:val="00966861"/>
    <w:rsid w:val="00970E24"/>
    <w:rsid w:val="00974408"/>
    <w:rsid w:val="00981D1D"/>
    <w:rsid w:val="009843D3"/>
    <w:rsid w:val="00993DFF"/>
    <w:rsid w:val="00994514"/>
    <w:rsid w:val="009A0F60"/>
    <w:rsid w:val="009A1183"/>
    <w:rsid w:val="009A1C88"/>
    <w:rsid w:val="009B60FA"/>
    <w:rsid w:val="009C2D77"/>
    <w:rsid w:val="009C5AAA"/>
    <w:rsid w:val="009C6519"/>
    <w:rsid w:val="009C6852"/>
    <w:rsid w:val="009C70D6"/>
    <w:rsid w:val="009C712E"/>
    <w:rsid w:val="009D061D"/>
    <w:rsid w:val="009D2909"/>
    <w:rsid w:val="009D426F"/>
    <w:rsid w:val="009D5067"/>
    <w:rsid w:val="009D5FB9"/>
    <w:rsid w:val="009D6EAA"/>
    <w:rsid w:val="009E06A4"/>
    <w:rsid w:val="009E3C36"/>
    <w:rsid w:val="009E421E"/>
    <w:rsid w:val="009E5CAF"/>
    <w:rsid w:val="009F37CC"/>
    <w:rsid w:val="00A0001E"/>
    <w:rsid w:val="00A002CE"/>
    <w:rsid w:val="00A004A2"/>
    <w:rsid w:val="00A00A5A"/>
    <w:rsid w:val="00A00E4F"/>
    <w:rsid w:val="00A05F28"/>
    <w:rsid w:val="00A06E96"/>
    <w:rsid w:val="00A10BFD"/>
    <w:rsid w:val="00A10F2D"/>
    <w:rsid w:val="00A13A48"/>
    <w:rsid w:val="00A15872"/>
    <w:rsid w:val="00A16C00"/>
    <w:rsid w:val="00A17BD8"/>
    <w:rsid w:val="00A20E87"/>
    <w:rsid w:val="00A21171"/>
    <w:rsid w:val="00A223E5"/>
    <w:rsid w:val="00A22ADB"/>
    <w:rsid w:val="00A34A91"/>
    <w:rsid w:val="00A365FC"/>
    <w:rsid w:val="00A375FD"/>
    <w:rsid w:val="00A4382A"/>
    <w:rsid w:val="00A471F6"/>
    <w:rsid w:val="00A47FCC"/>
    <w:rsid w:val="00A5011B"/>
    <w:rsid w:val="00A53650"/>
    <w:rsid w:val="00A540D3"/>
    <w:rsid w:val="00A55B12"/>
    <w:rsid w:val="00A56DC8"/>
    <w:rsid w:val="00A601A3"/>
    <w:rsid w:val="00A60EBB"/>
    <w:rsid w:val="00A624AA"/>
    <w:rsid w:val="00A763A9"/>
    <w:rsid w:val="00A86304"/>
    <w:rsid w:val="00A8660F"/>
    <w:rsid w:val="00A90B9D"/>
    <w:rsid w:val="00A9130D"/>
    <w:rsid w:val="00A91633"/>
    <w:rsid w:val="00A91A15"/>
    <w:rsid w:val="00A93619"/>
    <w:rsid w:val="00A95455"/>
    <w:rsid w:val="00AA0A0C"/>
    <w:rsid w:val="00AA262A"/>
    <w:rsid w:val="00AB3852"/>
    <w:rsid w:val="00AB4AB9"/>
    <w:rsid w:val="00AB63FE"/>
    <w:rsid w:val="00AB6D5B"/>
    <w:rsid w:val="00AC0C0D"/>
    <w:rsid w:val="00AC37D5"/>
    <w:rsid w:val="00AC3BB1"/>
    <w:rsid w:val="00AC414A"/>
    <w:rsid w:val="00AE124F"/>
    <w:rsid w:val="00AE1CE6"/>
    <w:rsid w:val="00AE4958"/>
    <w:rsid w:val="00AE5500"/>
    <w:rsid w:val="00AE6B31"/>
    <w:rsid w:val="00AF3990"/>
    <w:rsid w:val="00AF3DB5"/>
    <w:rsid w:val="00B041B4"/>
    <w:rsid w:val="00B04B19"/>
    <w:rsid w:val="00B05491"/>
    <w:rsid w:val="00B05DFB"/>
    <w:rsid w:val="00B10A3D"/>
    <w:rsid w:val="00B1212E"/>
    <w:rsid w:val="00B142C4"/>
    <w:rsid w:val="00B14972"/>
    <w:rsid w:val="00B156A2"/>
    <w:rsid w:val="00B16264"/>
    <w:rsid w:val="00B16AEF"/>
    <w:rsid w:val="00B17216"/>
    <w:rsid w:val="00B200D7"/>
    <w:rsid w:val="00B22036"/>
    <w:rsid w:val="00B24A6C"/>
    <w:rsid w:val="00B255A6"/>
    <w:rsid w:val="00B26274"/>
    <w:rsid w:val="00B379C2"/>
    <w:rsid w:val="00B37E11"/>
    <w:rsid w:val="00B37EF1"/>
    <w:rsid w:val="00B44962"/>
    <w:rsid w:val="00B44DBC"/>
    <w:rsid w:val="00B452AD"/>
    <w:rsid w:val="00B461D8"/>
    <w:rsid w:val="00B46E7A"/>
    <w:rsid w:val="00B51C59"/>
    <w:rsid w:val="00B534D3"/>
    <w:rsid w:val="00B53C27"/>
    <w:rsid w:val="00B550D2"/>
    <w:rsid w:val="00B62095"/>
    <w:rsid w:val="00B63590"/>
    <w:rsid w:val="00B67ADE"/>
    <w:rsid w:val="00B74D38"/>
    <w:rsid w:val="00B774A2"/>
    <w:rsid w:val="00B77732"/>
    <w:rsid w:val="00B85085"/>
    <w:rsid w:val="00B85581"/>
    <w:rsid w:val="00B85D0B"/>
    <w:rsid w:val="00B86FBA"/>
    <w:rsid w:val="00B92FAC"/>
    <w:rsid w:val="00B948E5"/>
    <w:rsid w:val="00B95421"/>
    <w:rsid w:val="00B954BE"/>
    <w:rsid w:val="00B960E2"/>
    <w:rsid w:val="00BA2207"/>
    <w:rsid w:val="00BB32BE"/>
    <w:rsid w:val="00BC348D"/>
    <w:rsid w:val="00BC4480"/>
    <w:rsid w:val="00BC5951"/>
    <w:rsid w:val="00BD26C4"/>
    <w:rsid w:val="00BD5190"/>
    <w:rsid w:val="00BD6981"/>
    <w:rsid w:val="00BE0982"/>
    <w:rsid w:val="00BE18CD"/>
    <w:rsid w:val="00BE20F5"/>
    <w:rsid w:val="00BE378A"/>
    <w:rsid w:val="00BE6037"/>
    <w:rsid w:val="00BF1080"/>
    <w:rsid w:val="00BF22F7"/>
    <w:rsid w:val="00BF38BE"/>
    <w:rsid w:val="00BF659E"/>
    <w:rsid w:val="00C00AAA"/>
    <w:rsid w:val="00C02829"/>
    <w:rsid w:val="00C04181"/>
    <w:rsid w:val="00C0658A"/>
    <w:rsid w:val="00C24280"/>
    <w:rsid w:val="00C25A87"/>
    <w:rsid w:val="00C27F25"/>
    <w:rsid w:val="00C323CB"/>
    <w:rsid w:val="00C35ADD"/>
    <w:rsid w:val="00C36FDC"/>
    <w:rsid w:val="00C4141A"/>
    <w:rsid w:val="00C4239C"/>
    <w:rsid w:val="00C43F52"/>
    <w:rsid w:val="00C44727"/>
    <w:rsid w:val="00C45254"/>
    <w:rsid w:val="00C46837"/>
    <w:rsid w:val="00C51292"/>
    <w:rsid w:val="00C53532"/>
    <w:rsid w:val="00C53835"/>
    <w:rsid w:val="00C63FA8"/>
    <w:rsid w:val="00C64706"/>
    <w:rsid w:val="00C67BE5"/>
    <w:rsid w:val="00C716EA"/>
    <w:rsid w:val="00C7479D"/>
    <w:rsid w:val="00C75554"/>
    <w:rsid w:val="00C870A6"/>
    <w:rsid w:val="00C929A1"/>
    <w:rsid w:val="00C94E2C"/>
    <w:rsid w:val="00C977F9"/>
    <w:rsid w:val="00CA4670"/>
    <w:rsid w:val="00CA4D3D"/>
    <w:rsid w:val="00CA7DFC"/>
    <w:rsid w:val="00CB13E5"/>
    <w:rsid w:val="00CB29B2"/>
    <w:rsid w:val="00CB2D4E"/>
    <w:rsid w:val="00CB3496"/>
    <w:rsid w:val="00CB65EA"/>
    <w:rsid w:val="00CB76FB"/>
    <w:rsid w:val="00CC02FA"/>
    <w:rsid w:val="00CC278A"/>
    <w:rsid w:val="00CC44D5"/>
    <w:rsid w:val="00CD182C"/>
    <w:rsid w:val="00CD3C6E"/>
    <w:rsid w:val="00CD40BE"/>
    <w:rsid w:val="00CD737E"/>
    <w:rsid w:val="00CE0D3F"/>
    <w:rsid w:val="00CE38D1"/>
    <w:rsid w:val="00CE3CEE"/>
    <w:rsid w:val="00CE56D1"/>
    <w:rsid w:val="00CE6F51"/>
    <w:rsid w:val="00CE771D"/>
    <w:rsid w:val="00CF594D"/>
    <w:rsid w:val="00CF631D"/>
    <w:rsid w:val="00CF67B4"/>
    <w:rsid w:val="00CF6D30"/>
    <w:rsid w:val="00D0050E"/>
    <w:rsid w:val="00D0096F"/>
    <w:rsid w:val="00D0152C"/>
    <w:rsid w:val="00D02BFA"/>
    <w:rsid w:val="00D04FDE"/>
    <w:rsid w:val="00D14172"/>
    <w:rsid w:val="00D14687"/>
    <w:rsid w:val="00D15421"/>
    <w:rsid w:val="00D160BD"/>
    <w:rsid w:val="00D20AC0"/>
    <w:rsid w:val="00D221F8"/>
    <w:rsid w:val="00D238C1"/>
    <w:rsid w:val="00D26C9A"/>
    <w:rsid w:val="00D30684"/>
    <w:rsid w:val="00D3189B"/>
    <w:rsid w:val="00D4330F"/>
    <w:rsid w:val="00D43447"/>
    <w:rsid w:val="00D436CC"/>
    <w:rsid w:val="00D44D38"/>
    <w:rsid w:val="00D5045B"/>
    <w:rsid w:val="00D51C50"/>
    <w:rsid w:val="00D53A47"/>
    <w:rsid w:val="00D53C0B"/>
    <w:rsid w:val="00D5569E"/>
    <w:rsid w:val="00D66360"/>
    <w:rsid w:val="00D663D3"/>
    <w:rsid w:val="00D67965"/>
    <w:rsid w:val="00D75813"/>
    <w:rsid w:val="00D82007"/>
    <w:rsid w:val="00D84ADF"/>
    <w:rsid w:val="00D8678D"/>
    <w:rsid w:val="00D87100"/>
    <w:rsid w:val="00D91148"/>
    <w:rsid w:val="00D940AC"/>
    <w:rsid w:val="00D9422C"/>
    <w:rsid w:val="00D96BE8"/>
    <w:rsid w:val="00DA13D5"/>
    <w:rsid w:val="00DA4402"/>
    <w:rsid w:val="00DA4E0E"/>
    <w:rsid w:val="00DA5013"/>
    <w:rsid w:val="00DB1A48"/>
    <w:rsid w:val="00DB1D7F"/>
    <w:rsid w:val="00DB3DB5"/>
    <w:rsid w:val="00DB5801"/>
    <w:rsid w:val="00DB794D"/>
    <w:rsid w:val="00DB7D7F"/>
    <w:rsid w:val="00DC6474"/>
    <w:rsid w:val="00DC6AD1"/>
    <w:rsid w:val="00DD0AB4"/>
    <w:rsid w:val="00DD2516"/>
    <w:rsid w:val="00DD38B4"/>
    <w:rsid w:val="00DE01BE"/>
    <w:rsid w:val="00DE083E"/>
    <w:rsid w:val="00DE0C5F"/>
    <w:rsid w:val="00DE4024"/>
    <w:rsid w:val="00DE5EB3"/>
    <w:rsid w:val="00DF16AE"/>
    <w:rsid w:val="00DF22FA"/>
    <w:rsid w:val="00E00417"/>
    <w:rsid w:val="00E019A3"/>
    <w:rsid w:val="00E01A07"/>
    <w:rsid w:val="00E06075"/>
    <w:rsid w:val="00E12046"/>
    <w:rsid w:val="00E12A2D"/>
    <w:rsid w:val="00E13D92"/>
    <w:rsid w:val="00E1691B"/>
    <w:rsid w:val="00E17956"/>
    <w:rsid w:val="00E23E1F"/>
    <w:rsid w:val="00E26181"/>
    <w:rsid w:val="00E27B5F"/>
    <w:rsid w:val="00E27CF6"/>
    <w:rsid w:val="00E31DC3"/>
    <w:rsid w:val="00E40A5E"/>
    <w:rsid w:val="00E4365D"/>
    <w:rsid w:val="00E44B05"/>
    <w:rsid w:val="00E55191"/>
    <w:rsid w:val="00E55CC8"/>
    <w:rsid w:val="00E60DFA"/>
    <w:rsid w:val="00E6102D"/>
    <w:rsid w:val="00E61606"/>
    <w:rsid w:val="00E62B15"/>
    <w:rsid w:val="00E6573B"/>
    <w:rsid w:val="00E67193"/>
    <w:rsid w:val="00E673DD"/>
    <w:rsid w:val="00E77DD5"/>
    <w:rsid w:val="00E82E00"/>
    <w:rsid w:val="00E83763"/>
    <w:rsid w:val="00E84AEC"/>
    <w:rsid w:val="00E916EC"/>
    <w:rsid w:val="00E91C73"/>
    <w:rsid w:val="00E9469C"/>
    <w:rsid w:val="00E95770"/>
    <w:rsid w:val="00E95DE7"/>
    <w:rsid w:val="00EA21AD"/>
    <w:rsid w:val="00EA5B22"/>
    <w:rsid w:val="00EA6193"/>
    <w:rsid w:val="00EB0486"/>
    <w:rsid w:val="00EB174A"/>
    <w:rsid w:val="00EB5CD9"/>
    <w:rsid w:val="00EB5E1D"/>
    <w:rsid w:val="00EC3517"/>
    <w:rsid w:val="00EC763C"/>
    <w:rsid w:val="00ED0A1C"/>
    <w:rsid w:val="00ED5A35"/>
    <w:rsid w:val="00EE0E54"/>
    <w:rsid w:val="00EE3BD9"/>
    <w:rsid w:val="00EE57BF"/>
    <w:rsid w:val="00EE6AFD"/>
    <w:rsid w:val="00EF056E"/>
    <w:rsid w:val="00EF23B5"/>
    <w:rsid w:val="00EF268A"/>
    <w:rsid w:val="00EF2F86"/>
    <w:rsid w:val="00EF3BB4"/>
    <w:rsid w:val="00EF7B81"/>
    <w:rsid w:val="00EF7DF4"/>
    <w:rsid w:val="00F01012"/>
    <w:rsid w:val="00F0457A"/>
    <w:rsid w:val="00F04831"/>
    <w:rsid w:val="00F061F4"/>
    <w:rsid w:val="00F12A32"/>
    <w:rsid w:val="00F1323A"/>
    <w:rsid w:val="00F13CC4"/>
    <w:rsid w:val="00F15352"/>
    <w:rsid w:val="00F16617"/>
    <w:rsid w:val="00F26232"/>
    <w:rsid w:val="00F26EB9"/>
    <w:rsid w:val="00F27C78"/>
    <w:rsid w:val="00F33A17"/>
    <w:rsid w:val="00F4585B"/>
    <w:rsid w:val="00F46BA2"/>
    <w:rsid w:val="00F47FB5"/>
    <w:rsid w:val="00F5281E"/>
    <w:rsid w:val="00F55790"/>
    <w:rsid w:val="00F619AB"/>
    <w:rsid w:val="00F73123"/>
    <w:rsid w:val="00F73A18"/>
    <w:rsid w:val="00F73CCF"/>
    <w:rsid w:val="00F75E23"/>
    <w:rsid w:val="00F768BC"/>
    <w:rsid w:val="00F803E2"/>
    <w:rsid w:val="00F85908"/>
    <w:rsid w:val="00F91148"/>
    <w:rsid w:val="00F9234A"/>
    <w:rsid w:val="00F9709C"/>
    <w:rsid w:val="00FA315F"/>
    <w:rsid w:val="00FA3EAD"/>
    <w:rsid w:val="00FA6136"/>
    <w:rsid w:val="00FA6BC5"/>
    <w:rsid w:val="00FA7E61"/>
    <w:rsid w:val="00FB05C9"/>
    <w:rsid w:val="00FB147A"/>
    <w:rsid w:val="00FD27D7"/>
    <w:rsid w:val="00FD32D0"/>
    <w:rsid w:val="00FD6726"/>
    <w:rsid w:val="00FE080E"/>
    <w:rsid w:val="00FE1241"/>
    <w:rsid w:val="00FE1F79"/>
    <w:rsid w:val="00FE210F"/>
    <w:rsid w:val="00FE5BB9"/>
    <w:rsid w:val="00FE696A"/>
    <w:rsid w:val="00FF022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B8E0582C-27D7-4156-882A-2B986C5B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2"/>
      </w:numPr>
    </w:pPr>
  </w:style>
  <w:style w:type="paragraph" w:styleId="slovanseznam2">
    <w:name w:val="List Number 2"/>
    <w:basedOn w:val="Normln"/>
    <w:semiHidden/>
    <w:pPr>
      <w:numPr>
        <w:numId w:val="4"/>
      </w:numPr>
    </w:pPr>
  </w:style>
  <w:style w:type="paragraph" w:styleId="slovanseznam3">
    <w:name w:val="List Number 3"/>
    <w:basedOn w:val="Normln"/>
    <w:semiHidden/>
    <w:pPr>
      <w:numPr>
        <w:numId w:val="6"/>
      </w:numPr>
    </w:pPr>
  </w:style>
  <w:style w:type="paragraph" w:styleId="slovanseznam4">
    <w:name w:val="List Number 4"/>
    <w:basedOn w:val="Normln"/>
    <w:semiHidden/>
    <w:pPr>
      <w:numPr>
        <w:numId w:val="8"/>
      </w:numPr>
    </w:pPr>
  </w:style>
  <w:style w:type="paragraph" w:styleId="slovanseznam5">
    <w:name w:val="List Number 5"/>
    <w:basedOn w:val="Normln"/>
    <w:semiHidden/>
    <w:pPr>
      <w:numPr>
        <w:numId w:val="10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link w:val="TextpoznpodarouChar"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draznn">
    <w:name w:val="Emphasis"/>
    <w:qFormat/>
    <w:rPr>
      <w:rFonts w:ascii="Arial" w:hAnsi="Arial"/>
    </w:rPr>
  </w:style>
  <w:style w:type="paragraph" w:styleId="Zkladntext2">
    <w:name w:val="Body Text 2"/>
    <w:basedOn w:val="Normln"/>
    <w:semiHidden/>
    <w:pPr>
      <w:keepLines/>
      <w:tabs>
        <w:tab w:val="left" w:pos="0"/>
      </w:tabs>
      <w:jc w:val="both"/>
    </w:pPr>
  </w:style>
  <w:style w:type="paragraph" w:styleId="Zkladntext">
    <w:name w:val="Body Text"/>
    <w:basedOn w:val="Normln"/>
    <w:link w:val="ZkladntextChar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character" w:customStyle="1" w:styleId="ProsttextChar">
    <w:name w:val="Prostý text Char"/>
    <w:link w:val="Prosttext"/>
    <w:uiPriority w:val="99"/>
    <w:semiHidden/>
    <w:rsid w:val="002A4ADD"/>
    <w:rPr>
      <w:sz w:val="24"/>
    </w:rPr>
  </w:style>
  <w:style w:type="character" w:customStyle="1" w:styleId="adr">
    <w:name w:val="adr"/>
    <w:basedOn w:val="Standardnpsmoodstavce"/>
    <w:rsid w:val="00535B49"/>
  </w:style>
  <w:style w:type="character" w:customStyle="1" w:styleId="street-address">
    <w:name w:val="street-address"/>
    <w:basedOn w:val="Standardnpsmoodstavce"/>
    <w:rsid w:val="00535B49"/>
  </w:style>
  <w:style w:type="character" w:customStyle="1" w:styleId="postal-code">
    <w:name w:val="postal-code"/>
    <w:basedOn w:val="Standardnpsmoodstavce"/>
    <w:rsid w:val="00535B49"/>
  </w:style>
  <w:style w:type="character" w:customStyle="1" w:styleId="locality">
    <w:name w:val="locality"/>
    <w:basedOn w:val="Standardnpsmoodstavce"/>
    <w:rsid w:val="00535B49"/>
  </w:style>
  <w:style w:type="paragraph" w:customStyle="1" w:styleId="Zkladntext21">
    <w:name w:val="Základní text 21"/>
    <w:basedOn w:val="Normln"/>
    <w:rsid w:val="007C2688"/>
    <w:pPr>
      <w:jc w:val="both"/>
    </w:pPr>
    <w:rPr>
      <w:rFonts w:ascii="Times New Roman" w:hAnsi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6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A067D"/>
    <w:rPr>
      <w:rFonts w:ascii="Tahoma" w:hAnsi="Tahoma" w:cs="Tahoma"/>
      <w:sz w:val="16"/>
      <w:szCs w:val="16"/>
    </w:rPr>
  </w:style>
  <w:style w:type="character" w:customStyle="1" w:styleId="fn">
    <w:name w:val="fn"/>
    <w:basedOn w:val="Standardnpsmoodstavce"/>
    <w:rsid w:val="009A1C88"/>
  </w:style>
  <w:style w:type="paragraph" w:customStyle="1" w:styleId="PVNormal">
    <w:name w:val="PVNormal"/>
    <w:basedOn w:val="Normln"/>
    <w:rsid w:val="00BD5190"/>
    <w:rPr>
      <w:bCs/>
      <w:sz w:val="22"/>
      <w:szCs w:val="24"/>
    </w:rPr>
  </w:style>
  <w:style w:type="character" w:customStyle="1" w:styleId="ZkladntextChar">
    <w:name w:val="Základní text Char"/>
    <w:link w:val="Zkladntext"/>
    <w:rsid w:val="00FA315F"/>
    <w:rPr>
      <w:rFonts w:ascii="Arial" w:hAnsi="Arial"/>
      <w:sz w:val="24"/>
    </w:rPr>
  </w:style>
  <w:style w:type="character" w:customStyle="1" w:styleId="Nadpis2Char">
    <w:name w:val="Nadpis 2 Char"/>
    <w:link w:val="Nadpis2"/>
    <w:rsid w:val="00FA315F"/>
    <w:rPr>
      <w:rFonts w:ascii="Arial" w:hAnsi="Arial"/>
      <w:b/>
      <w:i/>
      <w:sz w:val="24"/>
    </w:rPr>
  </w:style>
  <w:style w:type="paragraph" w:customStyle="1" w:styleId="Standard">
    <w:name w:val="Standard"/>
    <w:rsid w:val="00824C0C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824C0C"/>
    <w:pPr>
      <w:spacing w:after="120"/>
    </w:pPr>
  </w:style>
  <w:style w:type="paragraph" w:customStyle="1" w:styleId="blok">
    <w:name w:val="blok"/>
    <w:basedOn w:val="Normln"/>
    <w:uiPriority w:val="99"/>
    <w:rsid w:val="00905D8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rsid w:val="00905D84"/>
  </w:style>
  <w:style w:type="paragraph" w:styleId="Odstavecseseznamem">
    <w:name w:val="List Paragraph"/>
    <w:basedOn w:val="Normln"/>
    <w:uiPriority w:val="34"/>
    <w:qFormat/>
    <w:rsid w:val="00BC4480"/>
    <w:pPr>
      <w:ind w:left="720"/>
    </w:pPr>
    <w:rPr>
      <w:rFonts w:ascii="Times New Roman" w:eastAsia="Calibri" w:hAnsi="Times New Roman"/>
      <w:szCs w:val="24"/>
    </w:rPr>
  </w:style>
  <w:style w:type="character" w:customStyle="1" w:styleId="ZpatChar">
    <w:name w:val="Zápatí Char"/>
    <w:link w:val="Zpat"/>
    <w:uiPriority w:val="99"/>
    <w:rsid w:val="006E1C8C"/>
    <w:rPr>
      <w:rFonts w:ascii="Futura Lt AT" w:hAnsi="Futura Lt AT"/>
      <w:sz w:val="14"/>
    </w:rPr>
  </w:style>
  <w:style w:type="character" w:customStyle="1" w:styleId="TextpoznpodarouChar">
    <w:name w:val="Text pozn. pod čarou Char"/>
    <w:link w:val="Textpoznpodarou"/>
    <w:rsid w:val="00921BAF"/>
    <w:rPr>
      <w:sz w:val="24"/>
    </w:rPr>
  </w:style>
  <w:style w:type="paragraph" w:customStyle="1" w:styleId="Default">
    <w:name w:val="Default"/>
    <w:rsid w:val="00563C4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1">
    <w:name w:val="Styl1"/>
    <w:basedOn w:val="Normln"/>
    <w:link w:val="Styl1Char"/>
    <w:autoRedefine/>
    <w:qFormat/>
    <w:rsid w:val="003B2905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3B2905"/>
    <w:rPr>
      <w:rFonts w:eastAsia="Calibri"/>
      <w:b/>
      <w:bCs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3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4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0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83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199">
      <w:bodyDiv w:val="1"/>
      <w:marLeft w:val="0"/>
      <w:marRight w:val="0"/>
      <w:marTop w:val="0"/>
      <w:marBottom w:val="0"/>
      <w:divBdr>
        <w:top w:val="single" w:sz="8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1551915340">
          <w:marLeft w:val="130"/>
          <w:marRight w:val="13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1321">
              <w:marLeft w:val="0"/>
              <w:marRight w:val="0"/>
              <w:marTop w:val="0"/>
              <w:marBottom w:val="0"/>
              <w:divBdr>
                <w:top w:val="single" w:sz="8" w:space="0" w:color="DCD9D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47164">
                  <w:marLeft w:val="18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940851">
      <w:bodyDiv w:val="1"/>
      <w:marLeft w:val="0"/>
      <w:marRight w:val="0"/>
      <w:marTop w:val="0"/>
      <w:marBottom w:val="0"/>
      <w:divBdr>
        <w:top w:val="single" w:sz="8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941259433">
          <w:marLeft w:val="130"/>
          <w:marRight w:val="13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3749">
              <w:marLeft w:val="0"/>
              <w:marRight w:val="0"/>
              <w:marTop w:val="0"/>
              <w:marBottom w:val="0"/>
              <w:divBdr>
                <w:top w:val="single" w:sz="8" w:space="0" w:color="DCD9D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5909">
                  <w:marLeft w:val="18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9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ykopal%20Libor\Dokumenty\&#353;ablony\Materi&#225;l%20pro\MeU_Mat_porada_vedeni_BW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C78A5-7A0D-41E7-A532-B8D7B414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MeU_Mat_porada_vedeni_BW.dot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poradu vedení Městského úřadu</vt:lpstr>
    </vt:vector>
  </TitlesOfParts>
  <Company>Město Prostějov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poradu vedení Městského úřadu</dc:title>
  <dc:creator>Vykopal Libor</dc:creator>
  <cp:lastModifiedBy>Vystavělová Jitka</cp:lastModifiedBy>
  <cp:revision>3</cp:revision>
  <cp:lastPrinted>2020-09-22T09:18:00Z</cp:lastPrinted>
  <dcterms:created xsi:type="dcterms:W3CDTF">2021-09-15T13:41:00Z</dcterms:created>
  <dcterms:modified xsi:type="dcterms:W3CDTF">2021-09-15T13:42:00Z</dcterms:modified>
</cp:coreProperties>
</file>